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24874A" w14:textId="77777777" w:rsidR="007A7B56" w:rsidRDefault="00000000">
      <w:r>
        <w:t>Załącznik nr 3</w:t>
      </w:r>
    </w:p>
    <w:p w14:paraId="4D66E638" w14:textId="77777777" w:rsidR="007A7B56" w:rsidRDefault="007A7B56"/>
    <w:p w14:paraId="7F9ABEFE" w14:textId="77777777" w:rsidR="007A7B56" w:rsidRDefault="00000000">
      <w:pPr>
        <w:jc w:val="center"/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  <w:t xml:space="preserve">Sprawozdanie z realizacji </w:t>
      </w:r>
      <w:proofErr w:type="spellStart"/>
      <w:r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  <w:t>minigrantu</w:t>
      </w:r>
      <w:proofErr w:type="spellEnd"/>
    </w:p>
    <w:p w14:paraId="6E9E0F81" w14:textId="77777777" w:rsidR="007A7B56" w:rsidRDefault="007A7B56">
      <w:pPr>
        <w:jc w:val="center"/>
        <w:rPr>
          <w:rFonts w:ascii="Arial" w:eastAsia="Times New Roman" w:hAnsi="Arial" w:cs="Arial"/>
          <w:b/>
          <w:bCs/>
          <w:color w:val="222222"/>
          <w:sz w:val="24"/>
          <w:szCs w:val="24"/>
          <w:lang w:eastAsia="pl-PL"/>
        </w:rPr>
      </w:pPr>
    </w:p>
    <w:p w14:paraId="40C5C42B" w14:textId="77777777" w:rsidR="007A7B56" w:rsidRDefault="007A7B56">
      <w:pPr>
        <w:rPr>
          <w:rFonts w:ascii="Arial" w:eastAsia="Times New Roman" w:hAnsi="Arial" w:cs="Arial"/>
          <w:color w:val="222222"/>
          <w:lang w:eastAsia="pl-PL"/>
        </w:rPr>
      </w:pPr>
    </w:p>
    <w:tbl>
      <w:tblPr>
        <w:tblW w:w="906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14"/>
        <w:gridCol w:w="5948"/>
      </w:tblGrid>
      <w:tr w:rsidR="007A7B56" w14:paraId="13208B6F" w14:textId="77777777">
        <w:tblPrEx>
          <w:tblCellMar>
            <w:top w:w="0" w:type="dxa"/>
            <w:bottom w:w="0" w:type="dxa"/>
          </w:tblCellMar>
        </w:tblPrEx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038CA5" w14:textId="77777777" w:rsidR="007A7B56" w:rsidRDefault="00000000">
            <w:pPr>
              <w:spacing w:after="0"/>
            </w:pPr>
            <w:r>
              <w:t>Wolontariusz/lider inicjatywy</w:t>
            </w: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378CC7" w14:textId="77777777" w:rsidR="007A7B56" w:rsidRDefault="007A7B56">
            <w:pPr>
              <w:spacing w:after="0"/>
            </w:pPr>
          </w:p>
        </w:tc>
      </w:tr>
      <w:tr w:rsidR="007A7B56" w14:paraId="7D4E3D2F" w14:textId="77777777">
        <w:tblPrEx>
          <w:tblCellMar>
            <w:top w:w="0" w:type="dxa"/>
            <w:bottom w:w="0" w:type="dxa"/>
          </w:tblCellMar>
        </w:tblPrEx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91CC55" w14:textId="77777777" w:rsidR="007A7B56" w:rsidRDefault="00000000">
            <w:pPr>
              <w:spacing w:after="0"/>
            </w:pPr>
            <w:r>
              <w:t>Dane teleadresowe osoby koordynującej</w:t>
            </w: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58BCC3" w14:textId="77777777" w:rsidR="007A7B56" w:rsidRDefault="007A7B56">
            <w:pPr>
              <w:spacing w:after="0"/>
            </w:pPr>
          </w:p>
        </w:tc>
      </w:tr>
    </w:tbl>
    <w:p w14:paraId="3D8E24B1" w14:textId="77777777" w:rsidR="007A7B56" w:rsidRDefault="007A7B56"/>
    <w:p w14:paraId="11227471" w14:textId="77777777" w:rsidR="007A7B56" w:rsidRDefault="00000000">
      <w:pPr>
        <w:rPr>
          <w:b/>
          <w:bCs/>
        </w:rPr>
      </w:pPr>
      <w:r>
        <w:rPr>
          <w:b/>
          <w:bCs/>
        </w:rPr>
        <w:t>Informacja o inicjatywie</w:t>
      </w:r>
    </w:p>
    <w:tbl>
      <w:tblPr>
        <w:tblW w:w="906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14"/>
        <w:gridCol w:w="5948"/>
      </w:tblGrid>
      <w:tr w:rsidR="007A7B56" w14:paraId="0D72E131" w14:textId="77777777">
        <w:tblPrEx>
          <w:tblCellMar>
            <w:top w:w="0" w:type="dxa"/>
            <w:bottom w:w="0" w:type="dxa"/>
          </w:tblCellMar>
        </w:tblPrEx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D9DA3B" w14:textId="77777777" w:rsidR="007A7B56" w:rsidRDefault="00000000">
            <w:pPr>
              <w:spacing w:after="0"/>
            </w:pPr>
            <w:r>
              <w:t>Tytuł inicjatywy</w:t>
            </w: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95F8B4" w14:textId="77777777" w:rsidR="007A7B56" w:rsidRDefault="007A7B56">
            <w:pPr>
              <w:spacing w:after="0"/>
            </w:pPr>
          </w:p>
        </w:tc>
      </w:tr>
      <w:tr w:rsidR="007A7B56" w14:paraId="4CE0F095" w14:textId="77777777">
        <w:tblPrEx>
          <w:tblCellMar>
            <w:top w:w="0" w:type="dxa"/>
            <w:bottom w:w="0" w:type="dxa"/>
          </w:tblCellMar>
        </w:tblPrEx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35D970" w14:textId="77777777" w:rsidR="007A7B56" w:rsidRDefault="00000000">
            <w:pPr>
              <w:spacing w:after="0"/>
            </w:pPr>
            <w:r>
              <w:t>Miejsce realizacji</w:t>
            </w: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E35FDA" w14:textId="77777777" w:rsidR="007A7B56" w:rsidRDefault="007A7B56">
            <w:pPr>
              <w:spacing w:after="0"/>
            </w:pPr>
          </w:p>
        </w:tc>
      </w:tr>
      <w:tr w:rsidR="007A7B56" w14:paraId="27F65C50" w14:textId="77777777">
        <w:tblPrEx>
          <w:tblCellMar>
            <w:top w:w="0" w:type="dxa"/>
            <w:bottom w:w="0" w:type="dxa"/>
          </w:tblCellMar>
        </w:tblPrEx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7A5B6B" w14:textId="77777777" w:rsidR="007A7B56" w:rsidRDefault="00000000">
            <w:pPr>
              <w:spacing w:after="0"/>
            </w:pPr>
            <w:r>
              <w:t>Okres realizacji inicjatywy</w:t>
            </w:r>
          </w:p>
        </w:tc>
        <w:tc>
          <w:tcPr>
            <w:tcW w:w="5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12092A" w14:textId="77777777" w:rsidR="007A7B56" w:rsidRDefault="007A7B56">
            <w:pPr>
              <w:spacing w:after="0"/>
            </w:pPr>
          </w:p>
        </w:tc>
      </w:tr>
    </w:tbl>
    <w:p w14:paraId="31402A8D" w14:textId="77777777" w:rsidR="007A7B56" w:rsidRDefault="007A7B56"/>
    <w:p w14:paraId="05AD33A0" w14:textId="77777777" w:rsidR="007A7B56" w:rsidRDefault="007A7B56"/>
    <w:p w14:paraId="60A230C7" w14:textId="77777777" w:rsidR="007A7B56" w:rsidRDefault="00000000">
      <w:pPr>
        <w:rPr>
          <w:b/>
          <w:bCs/>
        </w:rPr>
      </w:pPr>
      <w:r>
        <w:rPr>
          <w:b/>
          <w:bCs/>
        </w:rPr>
        <w:t>Sprawozdanie z realizacji inicjatywy</w:t>
      </w:r>
    </w:p>
    <w:p w14:paraId="49363036" w14:textId="77777777" w:rsidR="007A7B56" w:rsidRDefault="00000000">
      <w:pPr>
        <w:pStyle w:val="Akapitzlist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Jak </w:t>
      </w:r>
      <w:proofErr w:type="gramStart"/>
      <w:r>
        <w:rPr>
          <w:b/>
          <w:bCs/>
        </w:rPr>
        <w:t>osiągnięto  cel</w:t>
      </w:r>
      <w:proofErr w:type="gramEnd"/>
      <w:r>
        <w:rPr>
          <w:b/>
          <w:bCs/>
        </w:rPr>
        <w:t xml:space="preserve"> inicjatywy i w jaki sposób inicjatywa odpowiedziała na potrzeby odbiorców?</w:t>
      </w:r>
    </w:p>
    <w:p w14:paraId="3EE4735D" w14:textId="77777777" w:rsidR="007A7B56" w:rsidRDefault="007A7B56">
      <w:pPr>
        <w:pStyle w:val="Akapitzlist"/>
      </w:pPr>
    </w:p>
    <w:p w14:paraId="5D2A9844" w14:textId="77777777" w:rsidR="007A7B56" w:rsidRDefault="00000000">
      <w:pPr>
        <w:pStyle w:val="Akapitzlist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Harmonogram i opis działań – informacja o tym jakie działania zostały zrealizowane, ilu było odbiorców inicjatywy, jakie efekty osiągnięto, w jaki sposób została </w:t>
      </w:r>
      <w:proofErr w:type="gramStart"/>
      <w:r>
        <w:rPr>
          <w:b/>
          <w:bCs/>
        </w:rPr>
        <w:t>przeprowadzona  promocja</w:t>
      </w:r>
      <w:proofErr w:type="gramEnd"/>
      <w:r>
        <w:rPr>
          <w:b/>
          <w:bCs/>
        </w:rPr>
        <w:t xml:space="preserve"> wolontariatu?</w:t>
      </w:r>
    </w:p>
    <w:p w14:paraId="46204E9B" w14:textId="77777777" w:rsidR="007A7B56" w:rsidRDefault="007A7B56"/>
    <w:tbl>
      <w:tblPr>
        <w:tblW w:w="892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20"/>
        <w:gridCol w:w="5906"/>
      </w:tblGrid>
      <w:tr w:rsidR="007A7B56" w14:paraId="585A90F6" w14:textId="77777777">
        <w:tblPrEx>
          <w:tblCellMar>
            <w:top w:w="0" w:type="dxa"/>
            <w:bottom w:w="0" w:type="dxa"/>
          </w:tblCellMar>
        </w:tblPrEx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746B58" w14:textId="77777777" w:rsidR="007A7B56" w:rsidRDefault="00000000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Nazwa działania</w:t>
            </w:r>
          </w:p>
        </w:tc>
        <w:tc>
          <w:tcPr>
            <w:tcW w:w="5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470368" w14:textId="77777777" w:rsidR="007A7B56" w:rsidRDefault="00000000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 xml:space="preserve">Opis </w:t>
            </w:r>
          </w:p>
        </w:tc>
      </w:tr>
      <w:tr w:rsidR="007A7B56" w14:paraId="6794BA93" w14:textId="77777777">
        <w:tblPrEx>
          <w:tblCellMar>
            <w:top w:w="0" w:type="dxa"/>
            <w:bottom w:w="0" w:type="dxa"/>
          </w:tblCellMar>
        </w:tblPrEx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7801AA" w14:textId="77777777" w:rsidR="007A7B56" w:rsidRDefault="007A7B56">
            <w:pPr>
              <w:spacing w:after="0"/>
            </w:pPr>
          </w:p>
        </w:tc>
        <w:tc>
          <w:tcPr>
            <w:tcW w:w="5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E49780" w14:textId="77777777" w:rsidR="007A7B56" w:rsidRDefault="007A7B56">
            <w:pPr>
              <w:spacing w:after="0"/>
            </w:pPr>
          </w:p>
        </w:tc>
      </w:tr>
      <w:tr w:rsidR="007A7B56" w14:paraId="203C35FF" w14:textId="77777777">
        <w:tblPrEx>
          <w:tblCellMar>
            <w:top w:w="0" w:type="dxa"/>
            <w:bottom w:w="0" w:type="dxa"/>
          </w:tblCellMar>
        </w:tblPrEx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C698A1" w14:textId="77777777" w:rsidR="007A7B56" w:rsidRDefault="007A7B56">
            <w:pPr>
              <w:spacing w:after="0"/>
            </w:pPr>
          </w:p>
        </w:tc>
        <w:tc>
          <w:tcPr>
            <w:tcW w:w="5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DA42AA" w14:textId="77777777" w:rsidR="007A7B56" w:rsidRDefault="007A7B56">
            <w:pPr>
              <w:spacing w:after="0"/>
            </w:pPr>
          </w:p>
        </w:tc>
      </w:tr>
      <w:tr w:rsidR="007A7B56" w14:paraId="262E97B8" w14:textId="77777777">
        <w:tblPrEx>
          <w:tblCellMar>
            <w:top w:w="0" w:type="dxa"/>
            <w:bottom w:w="0" w:type="dxa"/>
          </w:tblCellMar>
        </w:tblPrEx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F040FE" w14:textId="77777777" w:rsidR="007A7B56" w:rsidRDefault="007A7B56">
            <w:pPr>
              <w:spacing w:after="0"/>
            </w:pPr>
          </w:p>
        </w:tc>
        <w:tc>
          <w:tcPr>
            <w:tcW w:w="5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FA2371" w14:textId="77777777" w:rsidR="007A7B56" w:rsidRDefault="007A7B56">
            <w:pPr>
              <w:spacing w:after="0"/>
            </w:pPr>
          </w:p>
        </w:tc>
      </w:tr>
    </w:tbl>
    <w:p w14:paraId="647F365F" w14:textId="77777777" w:rsidR="007A7B56" w:rsidRDefault="007A7B56"/>
    <w:p w14:paraId="7F55D41E" w14:textId="77777777" w:rsidR="007A7B56" w:rsidRDefault="007A7B56"/>
    <w:p w14:paraId="1AB77B89" w14:textId="77777777" w:rsidR="007A7B56" w:rsidRDefault="00000000">
      <w:pPr>
        <w:pStyle w:val="Akapitzlist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Czy w ramach inicjatywy napotkano na problemy? Jak sobie z nimi poradzono?</w:t>
      </w:r>
    </w:p>
    <w:p w14:paraId="0C0AFB55" w14:textId="77777777" w:rsidR="007A7B56" w:rsidRDefault="007A7B56"/>
    <w:p w14:paraId="1C58A713" w14:textId="77777777" w:rsidR="007A7B56" w:rsidRDefault="007A7B56"/>
    <w:p w14:paraId="100E4A6A" w14:textId="77777777" w:rsidR="007A7B56" w:rsidRDefault="007A7B56"/>
    <w:p w14:paraId="0F497511" w14:textId="77777777" w:rsidR="007A7B56" w:rsidRDefault="00000000">
      <w:pPr>
        <w:pStyle w:val="Akapitzlist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Wydatki w ramach mini grantu:</w:t>
      </w:r>
    </w:p>
    <w:p w14:paraId="101CB544" w14:textId="77777777" w:rsidR="007A7B56" w:rsidRDefault="007A7B56">
      <w:pPr>
        <w:pStyle w:val="Akapitzlist"/>
      </w:pPr>
    </w:p>
    <w:tbl>
      <w:tblPr>
        <w:tblW w:w="906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12"/>
        <w:gridCol w:w="1812"/>
        <w:gridCol w:w="1812"/>
        <w:gridCol w:w="1813"/>
        <w:gridCol w:w="1813"/>
      </w:tblGrid>
      <w:tr w:rsidR="007A7B56" w14:paraId="319A713A" w14:textId="77777777">
        <w:tblPrEx>
          <w:tblCellMar>
            <w:top w:w="0" w:type="dxa"/>
            <w:bottom w:w="0" w:type="dxa"/>
          </w:tblCellMar>
        </w:tblPrEx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62AC00" w14:textId="77777777" w:rsidR="007A7B56" w:rsidRDefault="00000000">
            <w:pPr>
              <w:spacing w:after="0"/>
            </w:pPr>
            <w:r>
              <w:t>Nazwa wydatku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6D3B9D" w14:textId="77777777" w:rsidR="007A7B56" w:rsidRDefault="00000000">
            <w:pPr>
              <w:spacing w:after="0"/>
            </w:pPr>
            <w:r>
              <w:t>Nr dokumentu</w:t>
            </w: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94D80B" w14:textId="77777777" w:rsidR="007A7B56" w:rsidRDefault="00000000">
            <w:pPr>
              <w:spacing w:after="0"/>
            </w:pPr>
            <w:r>
              <w:t>wartość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30E7F2" w14:textId="77777777" w:rsidR="007A7B56" w:rsidRDefault="00000000">
            <w:pPr>
              <w:spacing w:after="0"/>
            </w:pPr>
            <w:r>
              <w:t>Data wystawienia</w:t>
            </w: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3F39D5" w14:textId="77777777" w:rsidR="007A7B56" w:rsidRDefault="00000000">
            <w:pPr>
              <w:spacing w:after="0"/>
            </w:pPr>
            <w:r>
              <w:t>Data zapłaty</w:t>
            </w:r>
          </w:p>
        </w:tc>
      </w:tr>
      <w:tr w:rsidR="007A7B56" w14:paraId="7494652D" w14:textId="77777777">
        <w:tblPrEx>
          <w:tblCellMar>
            <w:top w:w="0" w:type="dxa"/>
            <w:bottom w:w="0" w:type="dxa"/>
          </w:tblCellMar>
        </w:tblPrEx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F6978A" w14:textId="77777777" w:rsidR="007A7B56" w:rsidRDefault="007A7B56">
            <w:pPr>
              <w:spacing w:after="0"/>
            </w:pP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2037F6" w14:textId="77777777" w:rsidR="007A7B56" w:rsidRDefault="007A7B56">
            <w:pPr>
              <w:spacing w:after="0"/>
            </w:pP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0FC65D" w14:textId="77777777" w:rsidR="007A7B56" w:rsidRDefault="007A7B56">
            <w:pPr>
              <w:spacing w:after="0"/>
            </w:pP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39AA23" w14:textId="77777777" w:rsidR="007A7B56" w:rsidRDefault="007A7B56">
            <w:pPr>
              <w:spacing w:after="0"/>
            </w:pP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40DE14" w14:textId="77777777" w:rsidR="007A7B56" w:rsidRDefault="007A7B56">
            <w:pPr>
              <w:spacing w:after="0"/>
            </w:pPr>
          </w:p>
        </w:tc>
      </w:tr>
      <w:tr w:rsidR="007A7B56" w14:paraId="6BE0FCA4" w14:textId="77777777">
        <w:tblPrEx>
          <w:tblCellMar>
            <w:top w:w="0" w:type="dxa"/>
            <w:bottom w:w="0" w:type="dxa"/>
          </w:tblCellMar>
        </w:tblPrEx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FA6D39" w14:textId="77777777" w:rsidR="007A7B56" w:rsidRDefault="007A7B56">
            <w:pPr>
              <w:spacing w:after="0"/>
            </w:pP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3D29E7" w14:textId="77777777" w:rsidR="007A7B56" w:rsidRDefault="007A7B56">
            <w:pPr>
              <w:spacing w:after="0"/>
            </w:pP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7D690C" w14:textId="77777777" w:rsidR="007A7B56" w:rsidRDefault="007A7B56">
            <w:pPr>
              <w:spacing w:after="0"/>
            </w:pP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33BAF1" w14:textId="77777777" w:rsidR="007A7B56" w:rsidRDefault="007A7B56">
            <w:pPr>
              <w:spacing w:after="0"/>
            </w:pP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977144" w14:textId="77777777" w:rsidR="007A7B56" w:rsidRDefault="007A7B56">
            <w:pPr>
              <w:spacing w:after="0"/>
            </w:pPr>
          </w:p>
        </w:tc>
      </w:tr>
      <w:tr w:rsidR="007A7B56" w14:paraId="03ADA4BE" w14:textId="77777777">
        <w:tblPrEx>
          <w:tblCellMar>
            <w:top w:w="0" w:type="dxa"/>
            <w:bottom w:w="0" w:type="dxa"/>
          </w:tblCellMar>
        </w:tblPrEx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90F99" w14:textId="77777777" w:rsidR="007A7B56" w:rsidRDefault="007A7B56">
            <w:pPr>
              <w:spacing w:after="0"/>
            </w:pP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E82956" w14:textId="77777777" w:rsidR="007A7B56" w:rsidRDefault="007A7B56">
            <w:pPr>
              <w:spacing w:after="0"/>
            </w:pPr>
          </w:p>
        </w:tc>
        <w:tc>
          <w:tcPr>
            <w:tcW w:w="1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86B065" w14:textId="77777777" w:rsidR="007A7B56" w:rsidRDefault="007A7B56">
            <w:pPr>
              <w:spacing w:after="0"/>
            </w:pP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29D89A" w14:textId="77777777" w:rsidR="007A7B56" w:rsidRDefault="007A7B56">
            <w:pPr>
              <w:spacing w:after="0"/>
            </w:pP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67517A" w14:textId="77777777" w:rsidR="007A7B56" w:rsidRDefault="007A7B56">
            <w:pPr>
              <w:spacing w:after="0"/>
            </w:pPr>
          </w:p>
        </w:tc>
      </w:tr>
    </w:tbl>
    <w:p w14:paraId="3795C452" w14:textId="77777777" w:rsidR="007A7B56" w:rsidRDefault="007A7B56"/>
    <w:p w14:paraId="07995994" w14:textId="77777777" w:rsidR="007A7B56" w:rsidRDefault="00000000">
      <w:pPr>
        <w:pStyle w:val="Akapitzlist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Dodatkowe informacje.</w:t>
      </w:r>
    </w:p>
    <w:p w14:paraId="210E49CD" w14:textId="77777777" w:rsidR="007A7B56" w:rsidRDefault="007A7B56">
      <w:pPr>
        <w:rPr>
          <w:b/>
          <w:bCs/>
        </w:rPr>
      </w:pPr>
    </w:p>
    <w:p w14:paraId="3C31F871" w14:textId="77777777" w:rsidR="007A7B56" w:rsidRDefault="007A7B56">
      <w:pPr>
        <w:rPr>
          <w:b/>
          <w:bCs/>
        </w:rPr>
      </w:pPr>
    </w:p>
    <w:p w14:paraId="6414DF04" w14:textId="77777777" w:rsidR="007A7B56" w:rsidRDefault="007A7B56">
      <w:pPr>
        <w:rPr>
          <w:b/>
          <w:bCs/>
        </w:rPr>
      </w:pPr>
    </w:p>
    <w:p w14:paraId="0FBC7FBD" w14:textId="77777777" w:rsidR="007A7B56" w:rsidRDefault="00000000">
      <w:pPr>
        <w:rPr>
          <w:b/>
          <w:bCs/>
        </w:rPr>
      </w:pPr>
      <w:r>
        <w:rPr>
          <w:b/>
          <w:bCs/>
        </w:rPr>
        <w:t xml:space="preserve">Podpis </w:t>
      </w:r>
      <w:proofErr w:type="spellStart"/>
      <w:r>
        <w:rPr>
          <w:b/>
          <w:bCs/>
        </w:rPr>
        <w:t>Wolonatriusza</w:t>
      </w:r>
      <w:proofErr w:type="spellEnd"/>
    </w:p>
    <w:p w14:paraId="4D7D1C9F" w14:textId="77777777" w:rsidR="007A7B56" w:rsidRDefault="007A7B56"/>
    <w:sectPr w:rsidR="007A7B5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E64E8A" w14:textId="77777777" w:rsidR="009D40EA" w:rsidRDefault="009D40EA">
      <w:pPr>
        <w:spacing w:after="0"/>
      </w:pPr>
      <w:r>
        <w:separator/>
      </w:r>
    </w:p>
  </w:endnote>
  <w:endnote w:type="continuationSeparator" w:id="0">
    <w:p w14:paraId="52C4893F" w14:textId="77777777" w:rsidR="009D40EA" w:rsidRDefault="009D40E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A1C637" w14:textId="77777777" w:rsidR="00000000" w:rsidRDefault="00000000">
    <w:pPr>
      <w:jc w:val="center"/>
    </w:pPr>
    <w:r>
      <w:rPr>
        <w:noProof/>
      </w:rPr>
      <w:drawing>
        <wp:inline distT="0" distB="0" distL="0" distR="0" wp14:anchorId="1F94285F" wp14:editId="11DD77D7">
          <wp:extent cx="1475338" cy="713113"/>
          <wp:effectExtent l="0" t="0" r="0" b="0"/>
          <wp:docPr id="636037922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75338" cy="71311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t xml:space="preserve">           </w:t>
    </w:r>
    <w:r>
      <w:rPr>
        <w:noProof/>
      </w:rPr>
      <w:drawing>
        <wp:inline distT="0" distB="0" distL="0" distR="0" wp14:anchorId="784B36D6" wp14:editId="7883B7BC">
          <wp:extent cx="2095914" cy="732169"/>
          <wp:effectExtent l="0" t="0" r="0" b="0"/>
          <wp:docPr id="2023527579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95914" cy="73216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drawing>
        <wp:inline distT="0" distB="0" distL="0" distR="0" wp14:anchorId="702C9B35" wp14:editId="7A4B4074">
          <wp:extent cx="1485900" cy="740984"/>
          <wp:effectExtent l="0" t="0" r="0" b="1966"/>
          <wp:docPr id="521819276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85900" cy="740984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t xml:space="preserve">          </w:t>
    </w:r>
    <w:r>
      <w:rPr>
        <w:sz w:val="20"/>
        <w:szCs w:val="20"/>
      </w:rPr>
      <w:t xml:space="preserve">Współfinansowano ze środków Narodowego Instytutu Wolności – Centrum Rozwoju Społeczeństwa Obywatelskiego w ramach Korpusu Solidarności – Rządowego Programu Wspierania i Rozwoju Wolontariatu Systematycznego na lata 2018-2030, w programie „Wsparcie </w:t>
    </w:r>
    <w:proofErr w:type="spellStart"/>
    <w:r>
      <w:rPr>
        <w:sz w:val="20"/>
        <w:szCs w:val="20"/>
      </w:rPr>
      <w:t>organizaci</w:t>
    </w:r>
    <w:proofErr w:type="spellEnd"/>
    <w:r>
      <w:rPr>
        <w:sz w:val="20"/>
        <w:szCs w:val="20"/>
      </w:rPr>
      <w:t xml:space="preserve"> wolontariatu w NGO – WOW w NGO!”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CC648A" w14:textId="77777777" w:rsidR="009D40EA" w:rsidRDefault="009D40EA">
      <w:pPr>
        <w:spacing w:after="0"/>
      </w:pPr>
      <w:r>
        <w:rPr>
          <w:color w:val="000000"/>
        </w:rPr>
        <w:separator/>
      </w:r>
    </w:p>
  </w:footnote>
  <w:footnote w:type="continuationSeparator" w:id="0">
    <w:p w14:paraId="665AAEF2" w14:textId="77777777" w:rsidR="009D40EA" w:rsidRDefault="009D40E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4E532A" w14:textId="77777777" w:rsidR="00000000" w:rsidRDefault="00000000">
    <w:pPr>
      <w:pStyle w:val="Nagwek"/>
    </w:pPr>
    <w:r>
      <w:rPr>
        <w:noProof/>
      </w:rPr>
      <w:drawing>
        <wp:inline distT="0" distB="0" distL="0" distR="0" wp14:anchorId="4F343238" wp14:editId="20776616">
          <wp:extent cx="681118" cy="1124675"/>
          <wp:effectExtent l="0" t="0" r="4682" b="0"/>
          <wp:docPr id="834419762" name="Obraz 1" descr="Obraz zawierający tekst, Czcionka, plakat, Grafik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1118" cy="112467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t xml:space="preserve">                                    </w:t>
    </w:r>
    <w:r>
      <w:rPr>
        <w:b/>
        <w:bCs/>
        <w:i/>
        <w:iCs/>
        <w:color w:val="EEA52E"/>
        <w:sz w:val="28"/>
        <w:szCs w:val="28"/>
      </w:rPr>
      <w:t>Mocni wolontariatem – Caritas w sieci dobra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EC669F"/>
    <w:multiLevelType w:val="multilevel"/>
    <w:tmpl w:val="427266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num w:numId="1" w16cid:durableId="12351618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7A7B56"/>
    <w:rsid w:val="00392A4B"/>
    <w:rsid w:val="007A7B56"/>
    <w:rsid w:val="007F59AB"/>
    <w:rsid w:val="009D40EA"/>
    <w:rsid w:val="00A90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CE69AF"/>
  <w15:docId w15:val="{C05B8F88-E30B-40C1-A6F4-33740199A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</w:style>
  <w:style w:type="character" w:styleId="Hipercze">
    <w:name w:val="Hyperlink"/>
    <w:basedOn w:val="Domylnaczcionkaakapitu"/>
    <w:rPr>
      <w:color w:val="0000FF"/>
      <w:u w:val="single"/>
    </w:rPr>
  </w:style>
  <w:style w:type="paragraph" w:styleId="Akapitzlist">
    <w:name w:val="List Paragraph"/>
    <w:basedOn w:val="Normalny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119</Words>
  <Characters>716</Characters>
  <Application>Microsoft Office Word</Application>
  <DocSecurity>0</DocSecurity>
  <Lines>5</Lines>
  <Paragraphs>1</Paragraphs>
  <ScaleCrop>false</ScaleCrop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 Jagielska</dc:creator>
  <dc:description/>
  <cp:lastModifiedBy>laptop</cp:lastModifiedBy>
  <cp:revision>2</cp:revision>
  <dcterms:created xsi:type="dcterms:W3CDTF">2025-11-20T15:01:00Z</dcterms:created>
  <dcterms:modified xsi:type="dcterms:W3CDTF">2025-11-20T15:01:00Z</dcterms:modified>
</cp:coreProperties>
</file>