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12362" w14:textId="77777777" w:rsidR="006B6FF5" w:rsidRDefault="00000000">
      <w:r>
        <w:t>Załącznik nr 1</w:t>
      </w:r>
    </w:p>
    <w:p w14:paraId="6E0737BF" w14:textId="77777777" w:rsidR="006B6FF5" w:rsidRDefault="006B6FF5"/>
    <w:p w14:paraId="25F28FBA" w14:textId="77777777" w:rsidR="006B6FF5" w:rsidRDefault="00000000">
      <w:r>
        <w:t xml:space="preserve">Załącznik nr 1                                                                                                   </w:t>
      </w:r>
    </w:p>
    <w:p w14:paraId="6580976D" w14:textId="77777777" w:rsidR="006B6FF5" w:rsidRDefault="00000000">
      <w:r>
        <w:t>FORMULARZ WNIOSKU </w:t>
      </w:r>
      <w:proofErr w:type="gramStart"/>
      <w:r>
        <w:t>KONKURSOWEGO  „</w:t>
      </w:r>
      <w:proofErr w:type="gramEnd"/>
      <w:r>
        <w:t xml:space="preserve">MINIGRANTY NA INICJATYWY WOLONTARIUSZY” </w:t>
      </w:r>
    </w:p>
    <w:p w14:paraId="113E2E08" w14:textId="77777777" w:rsidR="006B6FF5" w:rsidRDefault="006B6FF5"/>
    <w:p w14:paraId="19789EEF" w14:textId="77777777" w:rsidR="006B6FF5" w:rsidRDefault="00000000">
      <w:r>
        <w:t>Tytuł inicjatywy: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6B6FF5" w14:paraId="4F0D96A0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5E8E0" w14:textId="77777777" w:rsidR="006B6FF5" w:rsidRDefault="006B6FF5">
            <w:pPr>
              <w:spacing w:after="0" w:line="240" w:lineRule="auto"/>
            </w:pPr>
          </w:p>
          <w:p w14:paraId="1D73C01B" w14:textId="77777777" w:rsidR="006B6FF5" w:rsidRDefault="006B6FF5">
            <w:pPr>
              <w:spacing w:after="0" w:line="240" w:lineRule="auto"/>
            </w:pPr>
          </w:p>
          <w:p w14:paraId="7C9D8068" w14:textId="77777777" w:rsidR="006B6FF5" w:rsidRDefault="006B6FF5">
            <w:pPr>
              <w:spacing w:after="0" w:line="240" w:lineRule="auto"/>
            </w:pPr>
          </w:p>
          <w:p w14:paraId="41540340" w14:textId="77777777" w:rsidR="006B6FF5" w:rsidRDefault="006B6FF5">
            <w:pPr>
              <w:spacing w:after="0" w:line="240" w:lineRule="auto"/>
            </w:pPr>
          </w:p>
        </w:tc>
      </w:tr>
    </w:tbl>
    <w:p w14:paraId="575852F0" w14:textId="77777777" w:rsidR="006B6FF5" w:rsidRDefault="006B6FF5"/>
    <w:p w14:paraId="7272A0B8" w14:textId="77777777" w:rsidR="006B6FF5" w:rsidRDefault="00000000">
      <w:r>
        <w:t>Wolontariusz/lider inicjatywy </w:t>
      </w:r>
      <w:proofErr w:type="gramStart"/>
      <w:r>
        <w:t>-  dane</w:t>
      </w:r>
      <w:proofErr w:type="gramEnd"/>
      <w:r>
        <w:t> osoby koordynującej przedsięwzięciem (imię, nazwisko, nr telefonu, e-mail, adres zamieszkania, aktywność zawodowa)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6B6FF5" w14:paraId="26051BC8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CA363" w14:textId="77777777" w:rsidR="006B6FF5" w:rsidRDefault="006B6FF5">
            <w:pPr>
              <w:spacing w:after="0" w:line="240" w:lineRule="auto"/>
            </w:pPr>
          </w:p>
          <w:p w14:paraId="5864E036" w14:textId="77777777" w:rsidR="006B6FF5" w:rsidRDefault="006B6FF5">
            <w:pPr>
              <w:spacing w:after="0" w:line="240" w:lineRule="auto"/>
            </w:pPr>
          </w:p>
          <w:p w14:paraId="30FA49E4" w14:textId="77777777" w:rsidR="006B6FF5" w:rsidRDefault="006B6FF5">
            <w:pPr>
              <w:spacing w:after="0" w:line="240" w:lineRule="auto"/>
            </w:pPr>
          </w:p>
          <w:p w14:paraId="0CF1743E" w14:textId="77777777" w:rsidR="006B6FF5" w:rsidRDefault="006B6FF5">
            <w:pPr>
              <w:spacing w:after="0" w:line="240" w:lineRule="auto"/>
            </w:pPr>
          </w:p>
        </w:tc>
      </w:tr>
    </w:tbl>
    <w:p w14:paraId="2D079668" w14:textId="77777777" w:rsidR="006B6FF5" w:rsidRDefault="006B6FF5"/>
    <w:p w14:paraId="1721E9F4" w14:textId="77777777" w:rsidR="006B6FF5" w:rsidRDefault="00000000">
      <w:r>
        <w:t xml:space="preserve">Czas trwania inicjatywy – termin realizowanej inicjatywy (można podać dni, godziny realizacji)  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6B6FF5" w14:paraId="37C4E6F0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8E4C6" w14:textId="77777777" w:rsidR="006B6FF5" w:rsidRDefault="006B6FF5">
            <w:pPr>
              <w:spacing w:after="0" w:line="240" w:lineRule="auto"/>
            </w:pPr>
          </w:p>
          <w:p w14:paraId="550D3D12" w14:textId="77777777" w:rsidR="006B6FF5" w:rsidRDefault="006B6FF5">
            <w:pPr>
              <w:spacing w:after="0" w:line="240" w:lineRule="auto"/>
            </w:pPr>
          </w:p>
          <w:p w14:paraId="77ECBDC4" w14:textId="77777777" w:rsidR="006B6FF5" w:rsidRDefault="006B6FF5">
            <w:pPr>
              <w:spacing w:after="0" w:line="240" w:lineRule="auto"/>
            </w:pPr>
          </w:p>
          <w:p w14:paraId="50390D6D" w14:textId="77777777" w:rsidR="006B6FF5" w:rsidRDefault="006B6FF5">
            <w:pPr>
              <w:spacing w:after="0" w:line="240" w:lineRule="auto"/>
            </w:pPr>
          </w:p>
        </w:tc>
      </w:tr>
    </w:tbl>
    <w:p w14:paraId="17DC64F3" w14:textId="77777777" w:rsidR="006B6FF5" w:rsidRDefault="006B6FF5"/>
    <w:p w14:paraId="7D1976FF" w14:textId="77777777" w:rsidR="006B6FF5" w:rsidRDefault="00000000">
      <w:r>
        <w:t>Miejsce realizacji inicjatywy –obszar działań realizowanych w ramach inicjatywy (Województwo, powiat, gmina, miejscowość)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6B6FF5" w14:paraId="7B984C21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701BB" w14:textId="77777777" w:rsidR="006B6FF5" w:rsidRDefault="006B6FF5">
            <w:pPr>
              <w:spacing w:after="0" w:line="240" w:lineRule="auto"/>
            </w:pPr>
          </w:p>
          <w:p w14:paraId="230A4EC2" w14:textId="77777777" w:rsidR="006B6FF5" w:rsidRDefault="006B6FF5">
            <w:pPr>
              <w:spacing w:after="0" w:line="240" w:lineRule="auto"/>
            </w:pPr>
          </w:p>
          <w:p w14:paraId="5D7C2A90" w14:textId="77777777" w:rsidR="006B6FF5" w:rsidRDefault="006B6FF5">
            <w:pPr>
              <w:spacing w:after="0" w:line="240" w:lineRule="auto"/>
            </w:pPr>
          </w:p>
          <w:p w14:paraId="7F79B817" w14:textId="77777777" w:rsidR="006B6FF5" w:rsidRDefault="006B6FF5">
            <w:pPr>
              <w:spacing w:after="0" w:line="240" w:lineRule="auto"/>
            </w:pPr>
          </w:p>
        </w:tc>
      </w:tr>
    </w:tbl>
    <w:p w14:paraId="1CAD7EE8" w14:textId="77777777" w:rsidR="006B6FF5" w:rsidRDefault="006B6FF5"/>
    <w:p w14:paraId="46EA59EE" w14:textId="77777777" w:rsidR="006B6FF5" w:rsidRDefault="006B6FF5"/>
    <w:p w14:paraId="2788DC86" w14:textId="77777777" w:rsidR="006B6FF5" w:rsidRDefault="006B6FF5"/>
    <w:p w14:paraId="4880CB15" w14:textId="77777777" w:rsidR="006B6FF5" w:rsidRDefault="006B6FF5"/>
    <w:p w14:paraId="0FFBCCA2" w14:textId="77777777" w:rsidR="006B6FF5" w:rsidRDefault="006B6FF5"/>
    <w:p w14:paraId="49E61AD3" w14:textId="77777777" w:rsidR="006B6FF5" w:rsidRDefault="00000000">
      <w:r>
        <w:t>Cel inicjatywy – motywacja do realizacji przedsięwzięcia oraz spodziewana u odbiorców inicjatywy.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6B6FF5" w14:paraId="37F07FB8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FDE6E" w14:textId="77777777" w:rsidR="006B6FF5" w:rsidRDefault="006B6FF5">
            <w:pPr>
              <w:spacing w:after="0" w:line="240" w:lineRule="auto"/>
            </w:pPr>
          </w:p>
          <w:p w14:paraId="5F24EA44" w14:textId="77777777" w:rsidR="006B6FF5" w:rsidRDefault="006B6FF5">
            <w:pPr>
              <w:spacing w:after="0" w:line="240" w:lineRule="auto"/>
            </w:pPr>
          </w:p>
          <w:p w14:paraId="263C1769" w14:textId="77777777" w:rsidR="006B6FF5" w:rsidRDefault="006B6FF5">
            <w:pPr>
              <w:spacing w:after="0" w:line="240" w:lineRule="auto"/>
            </w:pPr>
          </w:p>
          <w:p w14:paraId="6A5ACF6A" w14:textId="77777777" w:rsidR="006B6FF5" w:rsidRDefault="006B6FF5">
            <w:pPr>
              <w:spacing w:after="0" w:line="240" w:lineRule="auto"/>
            </w:pPr>
          </w:p>
          <w:p w14:paraId="38D3FF28" w14:textId="77777777" w:rsidR="006B6FF5" w:rsidRDefault="006B6FF5">
            <w:pPr>
              <w:spacing w:after="0" w:line="240" w:lineRule="auto"/>
            </w:pPr>
          </w:p>
        </w:tc>
      </w:tr>
    </w:tbl>
    <w:p w14:paraId="206075AF" w14:textId="77777777" w:rsidR="006B6FF5" w:rsidRDefault="006B6FF5"/>
    <w:p w14:paraId="2F8F8B20" w14:textId="77777777" w:rsidR="006B6FF5" w:rsidRDefault="00000000">
      <w:r>
        <w:t>Odbiorcy inicjatywy – opis uczestników działań (kto weźmie udział w inicjatywie, ile osób zostanie zaangażowanych do działań, w jaki sposób Realizator będzie docierać do odbiorców, promocja działań?).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6B6FF5" w14:paraId="6E739371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90838" w14:textId="77777777" w:rsidR="006B6FF5" w:rsidRDefault="006B6FF5">
            <w:pPr>
              <w:spacing w:after="0" w:line="240" w:lineRule="auto"/>
            </w:pPr>
          </w:p>
          <w:p w14:paraId="111D0BA9" w14:textId="77777777" w:rsidR="006B6FF5" w:rsidRDefault="006B6FF5">
            <w:pPr>
              <w:spacing w:after="0" w:line="240" w:lineRule="auto"/>
            </w:pPr>
          </w:p>
          <w:p w14:paraId="22551888" w14:textId="77777777" w:rsidR="006B6FF5" w:rsidRDefault="006B6FF5">
            <w:pPr>
              <w:spacing w:after="0" w:line="240" w:lineRule="auto"/>
            </w:pPr>
          </w:p>
          <w:p w14:paraId="359ACD7B" w14:textId="77777777" w:rsidR="006B6FF5" w:rsidRDefault="006B6FF5">
            <w:pPr>
              <w:spacing w:after="0" w:line="240" w:lineRule="auto"/>
            </w:pPr>
          </w:p>
          <w:p w14:paraId="0EC9CABE" w14:textId="77777777" w:rsidR="006B6FF5" w:rsidRDefault="006B6FF5">
            <w:pPr>
              <w:spacing w:after="0" w:line="240" w:lineRule="auto"/>
            </w:pPr>
          </w:p>
        </w:tc>
      </w:tr>
    </w:tbl>
    <w:p w14:paraId="62EC4DA2" w14:textId="77777777" w:rsidR="006B6FF5" w:rsidRDefault="006B6FF5"/>
    <w:p w14:paraId="1E6B3C29" w14:textId="77777777" w:rsidR="006B6FF5" w:rsidRDefault="00000000">
      <w:r>
        <w:t>Krótka charakterystyka inicjatywy wolontariuszy. 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6B6FF5" w14:paraId="2C6EF2D5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B17C" w14:textId="77777777" w:rsidR="006B6FF5" w:rsidRDefault="006B6FF5">
            <w:pPr>
              <w:spacing w:after="0" w:line="240" w:lineRule="auto"/>
            </w:pPr>
          </w:p>
          <w:p w14:paraId="1078AB8E" w14:textId="77777777" w:rsidR="006B6FF5" w:rsidRDefault="006B6FF5">
            <w:pPr>
              <w:spacing w:after="0" w:line="240" w:lineRule="auto"/>
            </w:pPr>
          </w:p>
          <w:p w14:paraId="005A2155" w14:textId="77777777" w:rsidR="006B6FF5" w:rsidRDefault="006B6FF5">
            <w:pPr>
              <w:spacing w:after="0" w:line="240" w:lineRule="auto"/>
            </w:pPr>
          </w:p>
          <w:p w14:paraId="1CBD7CF1" w14:textId="77777777" w:rsidR="006B6FF5" w:rsidRDefault="006B6FF5">
            <w:pPr>
              <w:spacing w:after="0" w:line="240" w:lineRule="auto"/>
            </w:pPr>
          </w:p>
        </w:tc>
      </w:tr>
    </w:tbl>
    <w:p w14:paraId="3766AFF8" w14:textId="77777777" w:rsidR="006B6FF5" w:rsidRDefault="006B6FF5"/>
    <w:p w14:paraId="797987B8" w14:textId="77777777" w:rsidR="006B6FF5" w:rsidRDefault="00000000">
      <w:r>
        <w:t>Harmonogram działań.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8"/>
        <w:gridCol w:w="4814"/>
      </w:tblGrid>
      <w:tr w:rsidR="006B6FF5" w14:paraId="30F42CFA" w14:textId="77777777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89AC0" w14:textId="77777777" w:rsidR="006B6FF5" w:rsidRDefault="00000000">
            <w:pPr>
              <w:spacing w:after="0" w:line="240" w:lineRule="auto"/>
            </w:pPr>
            <w:r>
              <w:t xml:space="preserve"> Działanie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589CC" w14:textId="77777777" w:rsidR="006B6FF5" w:rsidRDefault="00000000">
            <w:pPr>
              <w:spacing w:after="0" w:line="240" w:lineRule="auto"/>
            </w:pPr>
            <w:r>
              <w:t>Termin</w:t>
            </w:r>
          </w:p>
        </w:tc>
      </w:tr>
      <w:tr w:rsidR="006B6FF5" w14:paraId="1EAC6D9A" w14:textId="77777777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E52CE" w14:textId="77777777" w:rsidR="006B6FF5" w:rsidRDefault="006B6FF5">
            <w:pPr>
              <w:spacing w:after="0" w:line="240" w:lineRule="auto"/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B7675" w14:textId="77777777" w:rsidR="006B6FF5" w:rsidRDefault="006B6FF5">
            <w:pPr>
              <w:spacing w:after="0" w:line="240" w:lineRule="auto"/>
            </w:pPr>
          </w:p>
        </w:tc>
      </w:tr>
      <w:tr w:rsidR="006B6FF5" w14:paraId="60AAE1AE" w14:textId="77777777">
        <w:tblPrEx>
          <w:tblCellMar>
            <w:top w:w="0" w:type="dxa"/>
            <w:bottom w:w="0" w:type="dxa"/>
          </w:tblCellMar>
        </w:tblPrEx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5739A" w14:textId="77777777" w:rsidR="006B6FF5" w:rsidRDefault="006B6FF5">
            <w:pPr>
              <w:spacing w:after="0" w:line="240" w:lineRule="auto"/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0BFCC" w14:textId="77777777" w:rsidR="006B6FF5" w:rsidRDefault="006B6FF5">
            <w:pPr>
              <w:spacing w:after="0" w:line="240" w:lineRule="auto"/>
            </w:pPr>
          </w:p>
        </w:tc>
      </w:tr>
    </w:tbl>
    <w:p w14:paraId="16A0B1B2" w14:textId="77777777" w:rsidR="006B6FF5" w:rsidRDefault="006B6FF5"/>
    <w:p w14:paraId="2DCDB934" w14:textId="77777777" w:rsidR="006B6FF5" w:rsidRDefault="00000000">
      <w:r>
        <w:t>Planowany budżet.</w:t>
      </w:r>
    </w:p>
    <w:tbl>
      <w:tblPr>
        <w:tblW w:w="89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1701"/>
        <w:gridCol w:w="1843"/>
        <w:gridCol w:w="1843"/>
        <w:gridCol w:w="1843"/>
      </w:tblGrid>
      <w:tr w:rsidR="006B6FF5" w14:paraId="4D5709A1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6DAEE" w14:textId="77777777" w:rsidR="006B6FF5" w:rsidRDefault="00000000">
            <w:pPr>
              <w:spacing w:after="0" w:line="240" w:lineRule="auto"/>
            </w:pPr>
            <w:r>
              <w:t>Rodzaj kosztu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9AA89" w14:textId="77777777" w:rsidR="006B6FF5" w:rsidRDefault="00000000">
            <w:pPr>
              <w:spacing w:after="0" w:line="240" w:lineRule="auto"/>
            </w:pPr>
            <w:r>
              <w:t>Rodzaj miary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02DF2" w14:textId="77777777" w:rsidR="006B6FF5" w:rsidRDefault="00000000">
            <w:pPr>
              <w:spacing w:after="0" w:line="240" w:lineRule="auto"/>
            </w:pPr>
            <w:r>
              <w:t>Koszt. jednostkowy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F9780" w14:textId="77777777" w:rsidR="006B6FF5" w:rsidRDefault="00000000">
            <w:pPr>
              <w:spacing w:after="0" w:line="240" w:lineRule="auto"/>
            </w:pPr>
            <w:r>
              <w:t>Liczba jednostek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3C345" w14:textId="77777777" w:rsidR="006B6FF5" w:rsidRDefault="00000000">
            <w:pPr>
              <w:spacing w:after="0" w:line="240" w:lineRule="auto"/>
            </w:pPr>
            <w:r>
              <w:t>Wartość PLN</w:t>
            </w:r>
          </w:p>
        </w:tc>
      </w:tr>
      <w:tr w:rsidR="006B6FF5" w14:paraId="7A249173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93DFB" w14:textId="77777777" w:rsidR="006B6FF5" w:rsidRDefault="006B6FF5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B8D84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0D7CC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37498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CA9A3" w14:textId="77777777" w:rsidR="006B6FF5" w:rsidRDefault="006B6FF5">
            <w:pPr>
              <w:spacing w:after="0" w:line="240" w:lineRule="auto"/>
            </w:pPr>
          </w:p>
        </w:tc>
      </w:tr>
      <w:tr w:rsidR="006B6FF5" w14:paraId="49539626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CF4AB" w14:textId="77777777" w:rsidR="006B6FF5" w:rsidRDefault="006B6FF5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322C2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92FC3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A2A07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B0E61" w14:textId="77777777" w:rsidR="006B6FF5" w:rsidRDefault="006B6FF5">
            <w:pPr>
              <w:spacing w:after="0" w:line="240" w:lineRule="auto"/>
            </w:pPr>
          </w:p>
        </w:tc>
      </w:tr>
      <w:tr w:rsidR="006B6FF5" w14:paraId="52979A09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413D6" w14:textId="77777777" w:rsidR="006B6FF5" w:rsidRDefault="006B6FF5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9BF06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2318F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3EF67" w14:textId="77777777" w:rsidR="006B6FF5" w:rsidRDefault="006B6FF5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3FB97" w14:textId="77777777" w:rsidR="006B6FF5" w:rsidRDefault="006B6FF5">
            <w:pPr>
              <w:spacing w:after="0" w:line="240" w:lineRule="auto"/>
            </w:pPr>
          </w:p>
        </w:tc>
      </w:tr>
    </w:tbl>
    <w:p w14:paraId="1CFD1E5E" w14:textId="77777777" w:rsidR="006B6FF5" w:rsidRDefault="006B6FF5"/>
    <w:p w14:paraId="3582C07C" w14:textId="77777777" w:rsidR="006B6FF5" w:rsidRDefault="006B6FF5"/>
    <w:p w14:paraId="741F21B2" w14:textId="77777777" w:rsidR="006B6FF5" w:rsidRDefault="006B6FF5"/>
    <w:p w14:paraId="695CA2E5" w14:textId="77777777" w:rsidR="006B6FF5" w:rsidRDefault="006B6FF5"/>
    <w:p w14:paraId="21E22780" w14:textId="77777777" w:rsidR="006B6FF5" w:rsidRDefault="00000000">
      <w:r>
        <w:t xml:space="preserve">Informacje dla wnioskujących: Informujemy, że administratorem Pani/Pana danych osobowych jest Caritas Diecezji Radomskiej z siedzibą w Radomiu 26-600, ul. Kościelna 5 („Administrator”).  Pani/Pana dane osobowe będą przetwarzane w celu obsługi zgłoszenia do współpracy z Administratorem w ramach konkursu „Mini granty na inicjatywy wolontariuszy” w terminie 12.11.2023 – 31.12.2026. Podanie danych jest dobrowolne. Przysługuje Pani/Panu prawo dostępu do swoich danych osobowych oraz ich poprawiania. Zapoznałam/em się z regulaminem konkursu i jestem zarejestrowana/y w Systemie Obsługi Wolontariatu. </w:t>
      </w:r>
    </w:p>
    <w:p w14:paraId="7C121A16" w14:textId="77777777" w:rsidR="006B6FF5" w:rsidRDefault="006B6FF5"/>
    <w:p w14:paraId="5D7FADDC" w14:textId="77777777" w:rsidR="006B6FF5" w:rsidRDefault="00000000">
      <w:r>
        <w:t xml:space="preserve">…………………………………………....................................  </w:t>
      </w:r>
    </w:p>
    <w:p w14:paraId="063DB21C" w14:textId="77777777" w:rsidR="006B6FF5" w:rsidRDefault="00000000">
      <w:r>
        <w:t>(data podpis wolontariusza lub lidera inicjatywy) </w:t>
      </w:r>
    </w:p>
    <w:sectPr w:rsidR="006B6FF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87A35" w14:textId="77777777" w:rsidR="008D27D4" w:rsidRDefault="008D27D4">
      <w:pPr>
        <w:spacing w:after="0" w:line="240" w:lineRule="auto"/>
      </w:pPr>
      <w:r>
        <w:separator/>
      </w:r>
    </w:p>
  </w:endnote>
  <w:endnote w:type="continuationSeparator" w:id="0">
    <w:p w14:paraId="695F72D1" w14:textId="77777777" w:rsidR="008D27D4" w:rsidRDefault="008D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9C266" w14:textId="77777777" w:rsidR="00000000" w:rsidRDefault="00000000">
    <w:pPr>
      <w:jc w:val="center"/>
    </w:pPr>
    <w:r>
      <w:rPr>
        <w:noProof/>
      </w:rPr>
      <w:drawing>
        <wp:inline distT="0" distB="0" distL="0" distR="0" wp14:anchorId="36792829" wp14:editId="61068C47">
          <wp:extent cx="1475338" cy="713113"/>
          <wp:effectExtent l="0" t="0" r="0" b="0"/>
          <wp:docPr id="1403627164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338" cy="7131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53406266" wp14:editId="680BBE64">
          <wp:extent cx="2095914" cy="732169"/>
          <wp:effectExtent l="0" t="0" r="0" b="0"/>
          <wp:docPr id="2024620685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914" cy="7321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2593EC47" wp14:editId="36DC337D">
          <wp:extent cx="1485900" cy="740984"/>
          <wp:effectExtent l="0" t="0" r="0" b="1966"/>
          <wp:docPr id="1313649105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85900" cy="74098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sz w:val="20"/>
        <w:szCs w:val="20"/>
      </w:rPr>
      <w:t>Współfinansowano ze środków Narodowego Instytutu Wolności – Centrum Rozwoju Społeczeństwa Obywatelskiego w ramach Korpusu Solidarności – Rządowego Programu Wspierania i Rozwoju Wolontariatu Systematycznego na lata 2018-2030, w programie „Wsparcie organizacji wolontariatu w NGO – WOW w NGO!”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915AF" w14:textId="77777777" w:rsidR="008D27D4" w:rsidRDefault="008D27D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05EE888" w14:textId="77777777" w:rsidR="008D27D4" w:rsidRDefault="008D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5806B" w14:textId="77777777" w:rsidR="00000000" w:rsidRDefault="00000000">
    <w:pPr>
      <w:pStyle w:val="Nagwek"/>
    </w:pPr>
    <w:r>
      <w:rPr>
        <w:noProof/>
      </w:rPr>
      <w:drawing>
        <wp:inline distT="0" distB="0" distL="0" distR="0" wp14:anchorId="426C3C45" wp14:editId="4D50F94F">
          <wp:extent cx="548786" cy="906170"/>
          <wp:effectExtent l="0" t="0" r="3664" b="8230"/>
          <wp:docPr id="291697706" name="Obraz 1" descr="Obraz zawierający tekst, Czcionka, plakat, Grafi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786" cy="9061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b/>
        <w:bCs/>
        <w:i/>
        <w:iCs/>
        <w:color w:val="EEA52E"/>
        <w:sz w:val="28"/>
        <w:szCs w:val="28"/>
      </w:rPr>
      <w:t>Mocni wolontariatem – Caritas w sieci dobra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B6FF5"/>
    <w:rsid w:val="006B6FF5"/>
    <w:rsid w:val="008D27D4"/>
    <w:rsid w:val="00900FAF"/>
    <w:rsid w:val="009E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A7C09"/>
  <w15:docId w15:val="{4FEB5CE7-CA4C-48C1-9F90-0868A91F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Bezodstpw">
    <w:name w:val="No Spacing"/>
    <w:pPr>
      <w:suppressAutoHyphens/>
      <w:spacing w:after="0" w:line="240" w:lineRule="auto"/>
    </w:pPr>
  </w:style>
  <w:style w:type="paragraph" w:styleId="Akapitzlist">
    <w:name w:val="List Paragraph"/>
    <w:basedOn w:val="Normalny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Jagielska</dc:creator>
  <dc:description/>
  <cp:lastModifiedBy>laptop</cp:lastModifiedBy>
  <cp:revision>2</cp:revision>
  <dcterms:created xsi:type="dcterms:W3CDTF">2025-11-20T15:02:00Z</dcterms:created>
  <dcterms:modified xsi:type="dcterms:W3CDTF">2025-11-20T15:02:00Z</dcterms:modified>
</cp:coreProperties>
</file>