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91350" w14:textId="77777777" w:rsidR="004D424D" w:rsidRDefault="00000000">
      <w:pPr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Załącznik nr 2</w:t>
      </w:r>
    </w:p>
    <w:p w14:paraId="34B6C76B" w14:textId="77777777" w:rsidR="004D424D" w:rsidRDefault="004D424D">
      <w:pPr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</w:p>
    <w:p w14:paraId="630D282A" w14:textId="77777777" w:rsidR="004D424D" w:rsidRDefault="004D424D">
      <w:pPr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</w:p>
    <w:p w14:paraId="0ACABA5D" w14:textId="77777777" w:rsidR="004D424D" w:rsidRDefault="00000000">
      <w:pPr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l-PL"/>
        </w:rPr>
        <w:t xml:space="preserve">Karta oceny wniosku na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l-PL"/>
        </w:rPr>
        <w:t>minigranty</w:t>
      </w:r>
      <w:proofErr w:type="spellEnd"/>
    </w:p>
    <w:p w14:paraId="1E5C32DE" w14:textId="77777777" w:rsidR="004D424D" w:rsidRDefault="004D424D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6799"/>
      </w:tblGrid>
      <w:tr w:rsidR="004D424D" w14:paraId="1845976C" w14:textId="77777777">
        <w:tblPrEx>
          <w:tblCellMar>
            <w:top w:w="0" w:type="dxa"/>
            <w:bottom w:w="0" w:type="dxa"/>
          </w:tblCellMar>
        </w:tblPrEx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82126" w14:textId="77777777" w:rsidR="004D424D" w:rsidRDefault="00000000">
            <w:pPr>
              <w:spacing w:after="0"/>
            </w:pPr>
            <w:r>
              <w:t>Nr wniosku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C98FB" w14:textId="77777777" w:rsidR="004D424D" w:rsidRDefault="004D424D">
            <w:pPr>
              <w:spacing w:after="0"/>
            </w:pPr>
          </w:p>
        </w:tc>
      </w:tr>
      <w:tr w:rsidR="004D424D" w14:paraId="3EC41F25" w14:textId="77777777">
        <w:tblPrEx>
          <w:tblCellMar>
            <w:top w:w="0" w:type="dxa"/>
            <w:bottom w:w="0" w:type="dxa"/>
          </w:tblCellMar>
        </w:tblPrEx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ED397" w14:textId="77777777" w:rsidR="004D424D" w:rsidRDefault="00000000">
            <w:pPr>
              <w:spacing w:after="0"/>
            </w:pPr>
            <w:r>
              <w:t>Data złożenia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83207" w14:textId="77777777" w:rsidR="004D424D" w:rsidRDefault="004D424D">
            <w:pPr>
              <w:spacing w:after="0"/>
            </w:pPr>
          </w:p>
        </w:tc>
      </w:tr>
    </w:tbl>
    <w:p w14:paraId="04EB97CD" w14:textId="77777777" w:rsidR="004D424D" w:rsidRDefault="004D424D"/>
    <w:p w14:paraId="5D2B4047" w14:textId="77777777" w:rsidR="004D424D" w:rsidRDefault="004D424D"/>
    <w:p w14:paraId="5F4DD575" w14:textId="77777777" w:rsidR="004D424D" w:rsidRDefault="004D424D"/>
    <w:p w14:paraId="4802D866" w14:textId="77777777" w:rsidR="004D424D" w:rsidRDefault="004D424D"/>
    <w:p w14:paraId="3034944D" w14:textId="77777777" w:rsidR="004D424D" w:rsidRDefault="00000000">
      <w:pPr>
        <w:rPr>
          <w:b/>
          <w:bCs/>
        </w:rPr>
      </w:pPr>
      <w:r>
        <w:rPr>
          <w:b/>
          <w:bCs/>
        </w:rPr>
        <w:t>Ocena formalna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5"/>
        <w:gridCol w:w="3397"/>
      </w:tblGrid>
      <w:tr w:rsidR="004D424D" w14:paraId="24BA984E" w14:textId="77777777">
        <w:tblPrEx>
          <w:tblCellMar>
            <w:top w:w="0" w:type="dxa"/>
            <w:bottom w:w="0" w:type="dxa"/>
          </w:tblCellMar>
        </w:tblPrEx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A203E" w14:textId="77777777" w:rsidR="004D424D" w:rsidRDefault="0000000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Kryterium formalne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3D54C" w14:textId="77777777" w:rsidR="004D424D" w:rsidRDefault="00000000">
            <w:pPr>
              <w:spacing w:after="0"/>
            </w:pPr>
            <w:r>
              <w:t xml:space="preserve">Ocena </w:t>
            </w:r>
          </w:p>
        </w:tc>
      </w:tr>
      <w:tr w:rsidR="004D424D" w14:paraId="47F37B38" w14:textId="77777777">
        <w:tblPrEx>
          <w:tblCellMar>
            <w:top w:w="0" w:type="dxa"/>
            <w:bottom w:w="0" w:type="dxa"/>
          </w:tblCellMar>
        </w:tblPrEx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1BE0E" w14:textId="77777777" w:rsidR="004D424D" w:rsidRDefault="00000000">
            <w:pPr>
              <w:spacing w:after="0"/>
            </w:pPr>
            <w:r>
              <w:t>Wniosek złożony w poprawnej formie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4F123" w14:textId="77777777" w:rsidR="004D424D" w:rsidRDefault="00000000">
            <w:pPr>
              <w:spacing w:after="0"/>
            </w:pPr>
            <w:r>
              <w:t>Tak/Nie</w:t>
            </w:r>
          </w:p>
        </w:tc>
      </w:tr>
      <w:tr w:rsidR="004D424D" w14:paraId="6BE364CF" w14:textId="77777777">
        <w:tblPrEx>
          <w:tblCellMar>
            <w:top w:w="0" w:type="dxa"/>
            <w:bottom w:w="0" w:type="dxa"/>
          </w:tblCellMar>
        </w:tblPrEx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AF353" w14:textId="77777777" w:rsidR="004D424D" w:rsidRDefault="00000000">
            <w:pPr>
              <w:spacing w:after="0"/>
            </w:pPr>
            <w:r>
              <w:t>Wniosek wpłynął w terminie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5AB25" w14:textId="77777777" w:rsidR="004D424D" w:rsidRDefault="00000000">
            <w:pPr>
              <w:spacing w:after="0"/>
            </w:pPr>
            <w:r>
              <w:t>Tak/Nie</w:t>
            </w:r>
          </w:p>
        </w:tc>
      </w:tr>
      <w:tr w:rsidR="004D424D" w14:paraId="2F213B96" w14:textId="77777777">
        <w:tblPrEx>
          <w:tblCellMar>
            <w:top w:w="0" w:type="dxa"/>
            <w:bottom w:w="0" w:type="dxa"/>
          </w:tblCellMar>
        </w:tblPrEx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F4626" w14:textId="77777777" w:rsidR="004D424D" w:rsidRDefault="00000000">
            <w:pPr>
              <w:spacing w:after="0"/>
            </w:pPr>
            <w:r>
              <w:t>Mini grant stanowi samodzielny projekt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2D77A" w14:textId="77777777" w:rsidR="004D424D" w:rsidRDefault="00000000">
            <w:pPr>
              <w:spacing w:after="0"/>
            </w:pPr>
            <w:r>
              <w:t>Tak/Nie</w:t>
            </w:r>
          </w:p>
        </w:tc>
      </w:tr>
      <w:tr w:rsidR="004D424D" w14:paraId="4923E125" w14:textId="77777777">
        <w:tblPrEx>
          <w:tblCellMar>
            <w:top w:w="0" w:type="dxa"/>
            <w:bottom w:w="0" w:type="dxa"/>
          </w:tblCellMar>
        </w:tblPrEx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7C249" w14:textId="77777777" w:rsidR="004D424D" w:rsidRDefault="00000000">
            <w:pPr>
              <w:spacing w:after="0"/>
            </w:pPr>
            <w:r>
              <w:t>Lider zespołu/</w:t>
            </w:r>
            <w:proofErr w:type="spellStart"/>
            <w:r>
              <w:t>wolonatriusz</w:t>
            </w:r>
            <w:proofErr w:type="spellEnd"/>
            <w:r>
              <w:t xml:space="preserve"> posiada konto w SOW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5275D" w14:textId="77777777" w:rsidR="004D424D" w:rsidRDefault="00000000">
            <w:pPr>
              <w:spacing w:after="0"/>
            </w:pPr>
            <w:r>
              <w:t>Tak/Nie</w:t>
            </w:r>
          </w:p>
        </w:tc>
      </w:tr>
    </w:tbl>
    <w:p w14:paraId="0081116D" w14:textId="77777777" w:rsidR="004D424D" w:rsidRDefault="004D424D"/>
    <w:p w14:paraId="728632EC" w14:textId="77777777" w:rsidR="004D424D" w:rsidRDefault="004D424D"/>
    <w:p w14:paraId="215C8E02" w14:textId="77777777" w:rsidR="004D424D" w:rsidRDefault="00000000">
      <w:pPr>
        <w:rPr>
          <w:b/>
          <w:bCs/>
        </w:rPr>
      </w:pPr>
      <w:r>
        <w:rPr>
          <w:b/>
          <w:bCs/>
        </w:rPr>
        <w:t>Ocena merytoryczna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0"/>
        <w:gridCol w:w="1511"/>
        <w:gridCol w:w="4531"/>
      </w:tblGrid>
      <w:tr w:rsidR="004D424D" w14:paraId="225D3DC1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0B4EB" w14:textId="77777777" w:rsidR="004D424D" w:rsidRDefault="0000000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Kryterium merytoryczne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9A58A" w14:textId="77777777" w:rsidR="004D424D" w:rsidRDefault="00000000">
            <w:pPr>
              <w:spacing w:after="0"/>
            </w:pPr>
            <w:r>
              <w:t>ocena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076DF" w14:textId="77777777" w:rsidR="004D424D" w:rsidRDefault="00000000">
            <w:pPr>
              <w:spacing w:after="0"/>
            </w:pPr>
            <w:r>
              <w:t>uzasadnienie</w:t>
            </w:r>
          </w:p>
        </w:tc>
      </w:tr>
      <w:tr w:rsidR="004D424D" w14:paraId="31CFDE5E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6C896" w14:textId="77777777" w:rsidR="004D424D" w:rsidRDefault="00000000">
            <w:pPr>
              <w:spacing w:after="0"/>
            </w:pPr>
            <w:r>
              <w:t>Cel inicjatywy (0-3pkt)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A1A86" w14:textId="77777777" w:rsidR="004D424D" w:rsidRDefault="004D424D">
            <w:pPr>
              <w:spacing w:after="0"/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88695" w14:textId="77777777" w:rsidR="004D424D" w:rsidRDefault="004D424D">
            <w:pPr>
              <w:spacing w:after="0"/>
            </w:pPr>
          </w:p>
        </w:tc>
      </w:tr>
      <w:tr w:rsidR="004D424D" w14:paraId="7BA297F9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286A1" w14:textId="77777777" w:rsidR="004D424D" w:rsidRDefault="00000000">
            <w:pPr>
              <w:spacing w:after="0"/>
            </w:pPr>
            <w:r>
              <w:t>Harmonogram i opis działań (0-5pkt)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39718" w14:textId="77777777" w:rsidR="004D424D" w:rsidRDefault="004D424D">
            <w:pPr>
              <w:spacing w:after="0"/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84DF0" w14:textId="77777777" w:rsidR="004D424D" w:rsidRDefault="004D424D">
            <w:pPr>
              <w:spacing w:after="0"/>
            </w:pPr>
          </w:p>
        </w:tc>
      </w:tr>
      <w:tr w:rsidR="004D424D" w14:paraId="0CBEE8B5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D169B" w14:textId="77777777" w:rsidR="004D424D" w:rsidRDefault="00000000">
            <w:pPr>
              <w:spacing w:after="0"/>
            </w:pPr>
            <w:r>
              <w:t>Odbiorcy inicjatywy (0-3pkt)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9088F" w14:textId="77777777" w:rsidR="004D424D" w:rsidRDefault="004D424D">
            <w:pPr>
              <w:spacing w:after="0"/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A1E08" w14:textId="77777777" w:rsidR="004D424D" w:rsidRDefault="004D424D">
            <w:pPr>
              <w:spacing w:after="0"/>
            </w:pPr>
          </w:p>
        </w:tc>
      </w:tr>
      <w:tr w:rsidR="004D424D" w14:paraId="03129A57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22C64" w14:textId="77777777" w:rsidR="004D424D" w:rsidRDefault="00000000">
            <w:pPr>
              <w:spacing w:after="0"/>
            </w:pPr>
            <w:r>
              <w:t>Budżet inicjatywy (0-3pkt)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DBA7D" w14:textId="77777777" w:rsidR="004D424D" w:rsidRDefault="004D424D">
            <w:pPr>
              <w:spacing w:after="0"/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8362A" w14:textId="77777777" w:rsidR="004D424D" w:rsidRDefault="004D424D">
            <w:pPr>
              <w:spacing w:after="0"/>
            </w:pPr>
          </w:p>
        </w:tc>
      </w:tr>
      <w:tr w:rsidR="004D424D" w14:paraId="646D74AB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7AE1B" w14:textId="77777777" w:rsidR="004D424D" w:rsidRDefault="00000000">
            <w:pPr>
              <w:spacing w:after="0"/>
            </w:pPr>
            <w:r>
              <w:t xml:space="preserve">Zaplanowana promocja wolontariatu – 1pkt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F2BFC" w14:textId="77777777" w:rsidR="004D424D" w:rsidRDefault="004D424D">
            <w:pPr>
              <w:spacing w:after="0"/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73BCA" w14:textId="77777777" w:rsidR="004D424D" w:rsidRDefault="004D424D">
            <w:pPr>
              <w:spacing w:after="0"/>
            </w:pPr>
          </w:p>
        </w:tc>
      </w:tr>
      <w:tr w:rsidR="004D424D" w14:paraId="195F7968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1BE7A" w14:textId="77777777" w:rsidR="004D424D" w:rsidRDefault="00000000">
            <w:pPr>
              <w:spacing w:after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Łącznie max 15 pkt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53FE9" w14:textId="77777777" w:rsidR="004D424D" w:rsidRDefault="004D424D">
            <w:pPr>
              <w:spacing w:after="0"/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1B591" w14:textId="77777777" w:rsidR="004D424D" w:rsidRDefault="004D424D">
            <w:pPr>
              <w:spacing w:after="0"/>
            </w:pPr>
          </w:p>
        </w:tc>
      </w:tr>
    </w:tbl>
    <w:p w14:paraId="7EC15CAD" w14:textId="77777777" w:rsidR="004D424D" w:rsidRDefault="004D424D"/>
    <w:sectPr w:rsidR="004D424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89F84" w14:textId="77777777" w:rsidR="00D2136C" w:rsidRDefault="00D2136C">
      <w:pPr>
        <w:spacing w:after="0"/>
      </w:pPr>
      <w:r>
        <w:separator/>
      </w:r>
    </w:p>
  </w:endnote>
  <w:endnote w:type="continuationSeparator" w:id="0">
    <w:p w14:paraId="71931F97" w14:textId="77777777" w:rsidR="00D2136C" w:rsidRDefault="00D213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79B7A" w14:textId="77777777" w:rsidR="00000000" w:rsidRDefault="00000000">
    <w:pPr>
      <w:jc w:val="center"/>
    </w:pPr>
    <w:r>
      <w:rPr>
        <w:noProof/>
      </w:rPr>
      <w:drawing>
        <wp:inline distT="0" distB="0" distL="0" distR="0" wp14:anchorId="25B03BFF" wp14:editId="74FA6180">
          <wp:extent cx="1475338" cy="713113"/>
          <wp:effectExtent l="0" t="0" r="0" b="0"/>
          <wp:docPr id="859990959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5338" cy="7131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447B70B9" wp14:editId="4EA0418C">
          <wp:extent cx="2095914" cy="732169"/>
          <wp:effectExtent l="0" t="0" r="0" b="0"/>
          <wp:docPr id="687168248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95914" cy="73216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74FF779D" wp14:editId="079CC77C">
          <wp:extent cx="1485900" cy="740984"/>
          <wp:effectExtent l="0" t="0" r="0" b="1966"/>
          <wp:docPr id="570075707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85900" cy="74098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sz w:val="20"/>
        <w:szCs w:val="20"/>
      </w:rPr>
      <w:t>Współfinansowano ze środków Narodowego Instytutu Wolności – Centrum Rozwoju Społeczeństwa Obywatelskiego w ramach Korpusu Solidarności – Rządowego Programu Wspierania i Rozwoju Wolontariatu Systematycznego na lata 2018-2030, w programie „Wsparcie organizacji wolontariatu w NGO – WOW w NGO!”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CB262" w14:textId="77777777" w:rsidR="00D2136C" w:rsidRDefault="00D2136C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50B8754D" w14:textId="77777777" w:rsidR="00D2136C" w:rsidRDefault="00D213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4BCAC" w14:textId="77777777" w:rsidR="00000000" w:rsidRDefault="00000000">
    <w:pPr>
      <w:pStyle w:val="Nagwek"/>
    </w:pPr>
    <w:r>
      <w:rPr>
        <w:noProof/>
      </w:rPr>
      <w:drawing>
        <wp:inline distT="0" distB="0" distL="0" distR="0" wp14:anchorId="4F25F77F" wp14:editId="7E9498A0">
          <wp:extent cx="631795" cy="1043229"/>
          <wp:effectExtent l="0" t="0" r="0" b="4521"/>
          <wp:docPr id="1609732172" name="Obraz 1" descr="Obraz zawierający tekst, Czcionka, plakat, Grafik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795" cy="104322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b/>
        <w:bCs/>
        <w:i/>
        <w:iCs/>
        <w:color w:val="EEA52E"/>
        <w:sz w:val="28"/>
        <w:szCs w:val="28"/>
      </w:rPr>
      <w:t>Mocni wolontariatem – Caritas w sieci dobra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D424D"/>
    <w:rsid w:val="004D424D"/>
    <w:rsid w:val="009E14E3"/>
    <w:rsid w:val="00CC1614"/>
    <w:rsid w:val="00D2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6EBFC"/>
  <w15:docId w15:val="{4331F80B-AA41-48BA-90E2-0DB7A4B2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</w:style>
  <w:style w:type="character" w:styleId="Hipercze">
    <w:name w:val="Hyperlink"/>
    <w:basedOn w:val="Domylnaczcionkaakapitu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490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Jagielska</dc:creator>
  <dc:description/>
  <cp:lastModifiedBy>laptop</cp:lastModifiedBy>
  <cp:revision>2</cp:revision>
  <dcterms:created xsi:type="dcterms:W3CDTF">2025-11-20T15:02:00Z</dcterms:created>
  <dcterms:modified xsi:type="dcterms:W3CDTF">2025-11-20T15:02:00Z</dcterms:modified>
</cp:coreProperties>
</file>